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5"/>
        <w:gridCol w:w="515"/>
        <w:gridCol w:w="4500"/>
        <w:gridCol w:w="277"/>
        <w:gridCol w:w="4583"/>
      </w:tblGrid>
      <w:tr w:rsidR="009D1198" w:rsidRPr="007D76D9" w14:paraId="6F9DD789" w14:textId="77777777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p w14:paraId="27102A78" w14:textId="37DF3818" w:rsidR="009D1198" w:rsidRPr="00AB1F66" w:rsidRDefault="004D4815" w:rsidP="0000140F">
            <w:pPr>
              <w:pStyle w:val="Heading1"/>
            </w:pPr>
            <w:bookmarkStart w:id="0" w:name="_Hlk514276837"/>
            <w:bookmarkStart w:id="1" w:name="_Hlk514713684"/>
            <w:r>
              <w:t>Why I Joined TEEA…..</w:t>
            </w:r>
          </w:p>
          <w:bookmarkEnd w:id="0"/>
          <w:p w14:paraId="697C6B1B" w14:textId="77777777" w:rsidR="004D4815" w:rsidRPr="004D4815" w:rsidRDefault="004D4815" w:rsidP="004D4815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</w:pPr>
          </w:p>
          <w:p w14:paraId="6525E2C4" w14:textId="77777777" w:rsidR="004D4815" w:rsidRPr="004D4815" w:rsidRDefault="004D4815" w:rsidP="004D4815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 w:rsidRPr="004D4815"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  <w:t xml:space="preserve"> </w:t>
            </w:r>
            <w:r w:rsidRPr="004D4815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“I joined for the education…, to better my family and to be a part of my community.” </w:t>
            </w:r>
          </w:p>
          <w:p w14:paraId="61E6A3E0" w14:textId="5FA08BCA" w:rsidR="009D1198" w:rsidRPr="004D4815" w:rsidRDefault="004D4815" w:rsidP="004D4815">
            <w:pPr>
              <w:pStyle w:val="ListParagraph"/>
              <w:ind w:left="240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-</w:t>
            </w:r>
            <w:r w:rsidRPr="004D4815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Caroline Calvert</w:t>
            </w:r>
          </w:p>
          <w:p w14:paraId="7B94ABA1" w14:textId="77777777" w:rsidR="004D4815" w:rsidRPr="004D4815" w:rsidRDefault="004D4815" w:rsidP="004D4815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</w:pPr>
          </w:p>
          <w:p w14:paraId="11894025" w14:textId="77777777" w:rsidR="004D4815" w:rsidRPr="004D4815" w:rsidRDefault="004D4815" w:rsidP="004D4815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 w:rsidRPr="004D4815"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  <w:t xml:space="preserve"> </w:t>
            </w:r>
            <w:r w:rsidRPr="004D4815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“…so that I could make a positive difference in my community.” </w:t>
            </w:r>
          </w:p>
          <w:p w14:paraId="09884707" w14:textId="021B682E" w:rsidR="004D4815" w:rsidRPr="008A3913" w:rsidRDefault="008A3913" w:rsidP="008A3913">
            <w: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                                         -</w:t>
            </w:r>
            <w:r w:rsidR="004D4815" w:rsidRPr="008A3913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Anonymous</w:t>
            </w:r>
          </w:p>
          <w:p w14:paraId="7F9B7EBE" w14:textId="77777777" w:rsidR="008A3913" w:rsidRDefault="008A3913" w:rsidP="008A3913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</w:p>
          <w:p w14:paraId="57DE882F" w14:textId="579B65C1" w:rsidR="008A3913" w:rsidRPr="008A3913" w:rsidRDefault="008A3913" w:rsidP="008A3913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 w:rsidRPr="008A3913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“I was invited by club members and I was glad to have a professional connection to ladies of common interests. It was a chance to be involved with the community.” </w:t>
            </w:r>
          </w:p>
          <w:p w14:paraId="0296EE58" w14:textId="77777777" w:rsidR="008A3913" w:rsidRDefault="008A3913" w:rsidP="008A3913">
            <w:pP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                                    -</w:t>
            </w:r>
            <w:r w:rsidRPr="008A3913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Ellen Manning</w:t>
            </w:r>
          </w:p>
          <w:p w14:paraId="69536684" w14:textId="77777777" w:rsidR="003B6F32" w:rsidRPr="003B6F32" w:rsidRDefault="003B6F32" w:rsidP="003B6F32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</w:pPr>
          </w:p>
          <w:p w14:paraId="3F90D0FC" w14:textId="77777777" w:rsidR="003B6F32" w:rsidRPr="003B6F32" w:rsidRDefault="003B6F32" w:rsidP="003B6F32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 w:rsidRPr="003B6F32"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  <w:t xml:space="preserve"> </w:t>
            </w:r>
            <w:r w:rsidRPr="003B6F32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“...to have adult conversations...to learn things that I didn’t know anything about.” </w:t>
            </w:r>
          </w:p>
          <w:p w14:paraId="07F29CE6" w14:textId="77777777" w:rsidR="003B6F32" w:rsidRDefault="003B6F32" w:rsidP="003B6F32">
            <w:pP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                                     </w:t>
            </w:r>
            <w:r w:rsidR="002F441E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-</w:t>
            </w:r>
            <w:r w:rsidRPr="003B6F32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Cathy </w:t>
            </w:r>
            <w:proofErr w:type="spellStart"/>
            <w:r w:rsidRPr="003B6F32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Hanzik</w:t>
            </w:r>
            <w:proofErr w:type="spellEnd"/>
          </w:p>
          <w:p w14:paraId="1DFF59CC" w14:textId="77777777" w:rsidR="002F441E" w:rsidRPr="002F441E" w:rsidRDefault="002F441E" w:rsidP="002F441E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</w:pPr>
          </w:p>
          <w:p w14:paraId="6824BB8D" w14:textId="77777777" w:rsidR="002F441E" w:rsidRPr="002F441E" w:rsidRDefault="002F441E" w:rsidP="002F441E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</w:pPr>
            <w:r w:rsidRPr="002F441E"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  <w:t xml:space="preserve"> </w:t>
            </w:r>
            <w:r w:rsidRPr="002F441E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“I joined TEEA to receive and give free education and meet new friends.” </w:t>
            </w:r>
          </w:p>
          <w:p w14:paraId="58CCC437" w14:textId="5848EE59" w:rsidR="002F441E" w:rsidRPr="007D76D9" w:rsidRDefault="002F441E" w:rsidP="002F441E">
            <w:r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 xml:space="preserve">                                       -</w:t>
            </w:r>
            <w:r w:rsidRPr="002F441E">
              <w:rPr>
                <w:rFonts w:ascii="Arial" w:eastAsiaTheme="minorHAnsi" w:hAnsi="Arial"/>
                <w:noProof w:val="0"/>
                <w:color w:val="000000"/>
                <w:sz w:val="23"/>
                <w:szCs w:val="23"/>
              </w:rPr>
              <w:t>Grace Glaze</w:t>
            </w:r>
          </w:p>
        </w:tc>
        <w:tc>
          <w:tcPr>
            <w:tcW w:w="515" w:type="dxa"/>
            <w:vMerge w:val="restart"/>
          </w:tcPr>
          <w:p w14:paraId="42904873" w14:textId="77777777" w:rsidR="009D1198" w:rsidRPr="007D76D9" w:rsidRDefault="009D1198" w:rsidP="007D76D9"/>
        </w:tc>
        <w:tc>
          <w:tcPr>
            <w:tcW w:w="4500" w:type="dxa"/>
            <w:vMerge w:val="restart"/>
            <w:vAlign w:val="center"/>
          </w:tcPr>
          <w:p w14:paraId="7FBA6F53" w14:textId="068699B3" w:rsidR="004D4815" w:rsidRPr="004D4815" w:rsidRDefault="004D4815" w:rsidP="004D4815">
            <w:pPr>
              <w:rPr>
                <w:rFonts w:ascii="Arial" w:hAnsi="Arial"/>
                <w:color w:val="000000"/>
              </w:rPr>
            </w:pPr>
          </w:p>
          <w:p w14:paraId="2E4DBC76" w14:textId="77777777" w:rsidR="004D4815" w:rsidRPr="004D4815" w:rsidRDefault="004D4815" w:rsidP="004D4815">
            <w:pPr>
              <w:autoSpaceDE w:val="0"/>
              <w:autoSpaceDN w:val="0"/>
              <w:adjustRightInd w:val="0"/>
              <w:spacing w:after="0"/>
              <w:rPr>
                <w:rFonts w:ascii="Arial" w:eastAsiaTheme="minorHAnsi" w:hAnsi="Arial"/>
                <w:noProof w:val="0"/>
                <w:color w:val="9A4168" w:themeColor="accent3" w:themeShade="BF"/>
                <w:sz w:val="40"/>
                <w:szCs w:val="40"/>
              </w:rPr>
            </w:pPr>
            <w:r w:rsidRPr="004D4815">
              <w:rPr>
                <w:rFonts w:ascii="Arial" w:eastAsiaTheme="minorHAnsi" w:hAnsi="Arial"/>
                <w:noProof w:val="0"/>
                <w:color w:val="000000"/>
                <w:sz w:val="24"/>
                <w:szCs w:val="24"/>
              </w:rPr>
              <w:t xml:space="preserve"> </w:t>
            </w:r>
            <w:r w:rsidRPr="004D4815">
              <w:rPr>
                <w:rFonts w:ascii="Arial" w:eastAsiaTheme="minorHAnsi" w:hAnsi="Arial"/>
                <w:b/>
                <w:bCs/>
                <w:noProof w:val="0"/>
                <w:color w:val="9A4168" w:themeColor="accent3" w:themeShade="BF"/>
                <w:sz w:val="40"/>
                <w:szCs w:val="40"/>
              </w:rPr>
              <w:t xml:space="preserve">Family, Education, </w:t>
            </w:r>
          </w:p>
          <w:p w14:paraId="34382EC8" w14:textId="001D7E65" w:rsidR="009D1198" w:rsidRPr="007D76D9" w:rsidRDefault="004D4815" w:rsidP="004D4815">
            <w:pPr>
              <w:jc w:val="center"/>
            </w:pPr>
            <w:r w:rsidRPr="004D4815">
              <w:rPr>
                <w:rFonts w:ascii="Arial" w:eastAsiaTheme="minorHAnsi" w:hAnsi="Arial"/>
                <w:b/>
                <w:bCs/>
                <w:noProof w:val="0"/>
                <w:color w:val="9A4168" w:themeColor="accent3" w:themeShade="BF"/>
                <w:sz w:val="40"/>
                <w:szCs w:val="40"/>
              </w:rPr>
              <w:t>Leadership, Service</w:t>
            </w:r>
          </w:p>
        </w:tc>
        <w:tc>
          <w:tcPr>
            <w:tcW w:w="277" w:type="dxa"/>
          </w:tcPr>
          <w:p w14:paraId="6A6781AD" w14:textId="77777777" w:rsidR="009D1198" w:rsidRPr="007D76D9" w:rsidRDefault="009D1198" w:rsidP="007D76D9"/>
        </w:tc>
        <w:tc>
          <w:tcPr>
            <w:tcW w:w="4583" w:type="dxa"/>
            <w:vMerge w:val="restart"/>
            <w:vAlign w:val="center"/>
          </w:tcPr>
          <w:p w14:paraId="1FE6AD94" w14:textId="409B4E31" w:rsidR="009D1198" w:rsidRPr="007D76D9" w:rsidRDefault="00ED47FF" w:rsidP="009D1198"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137AAE" wp14:editId="4929B80F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4619625</wp:posOffset>
                      </wp:positionV>
                      <wp:extent cx="2400300" cy="2237740"/>
                      <wp:effectExtent l="0" t="0" r="19050" b="1016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223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FDFF8DA" w14:textId="77777777" w:rsidR="00ED47FF" w:rsidRDefault="00ED47FF" w:rsidP="00ED47FF">
                                  <w:pPr>
                                    <w:pStyle w:val="Default"/>
                                  </w:pPr>
                                </w:p>
                                <w:p w14:paraId="5E5AA679" w14:textId="5DE7124A" w:rsidR="00ED47FF" w:rsidRDefault="00ED47FF" w:rsidP="004851DA">
                                  <w:pPr>
                                    <w:pStyle w:val="Default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TEEA Mission</w:t>
                                  </w:r>
                                </w:p>
                                <w:p w14:paraId="1A840FEC" w14:textId="77777777" w:rsidR="00ED47FF" w:rsidRDefault="00ED47FF" w:rsidP="00ED47FF">
                                  <w:pPr>
                                    <w:rPr>
                                      <w:rFonts w:ascii="Arial" w:hAnsi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28A77CC1" w14:textId="30507ACE" w:rsidR="00ED47FF" w:rsidRDefault="00ED47FF" w:rsidP="00ED47FF">
                                  <w:r>
                                    <w:rPr>
                                      <w:rFonts w:ascii="Arial" w:hAnsi="Arial"/>
                                      <w:sz w:val="23"/>
                                      <w:szCs w:val="23"/>
                                    </w:rPr>
                                    <w:t>The mission of the Texas Extension Education Association, Inc. is to work with the Texas A&amp;M AgriLife Extension Service to strengthen and enrich families through educational programs, leadership development, and community service.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137A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32.85pt;margin-top:363.75pt;width:189pt;height:1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" fillcolor="#d8a3bb [1942]" strokecolor="#d8a3bb [1942]" strokeweight=".5pt">
                      <v:textbox>
                        <w:txbxContent>
                          <w:p w14:paraId="4FDFF8DA" w14:textId="77777777" w:rsidR="00ED47FF" w:rsidRDefault="00ED47FF" w:rsidP="00ED47FF">
                            <w:pPr>
                              <w:pStyle w:val="Default"/>
                            </w:pPr>
                          </w:p>
                          <w:p w14:paraId="5E5AA679" w14:textId="5DE7124A" w:rsidR="00ED47FF" w:rsidRDefault="00ED47FF" w:rsidP="004851DA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TEEA Mission</w:t>
                            </w:r>
                          </w:p>
                          <w:p w14:paraId="1A840FEC" w14:textId="77777777" w:rsidR="00ED47FF" w:rsidRDefault="00ED47FF" w:rsidP="00ED47FF">
                            <w:pPr>
                              <w:rPr>
                                <w:rFonts w:ascii="Arial" w:hAnsi="Arial"/>
                                <w:sz w:val="23"/>
                                <w:szCs w:val="23"/>
                              </w:rPr>
                            </w:pPr>
                          </w:p>
                          <w:p w14:paraId="28A77CC1" w14:textId="30507ACE" w:rsidR="00ED47FF" w:rsidRDefault="00ED47FF" w:rsidP="00ED47FF">
                            <w:r>
                              <w:rPr>
                                <w:rFonts w:ascii="Arial" w:hAnsi="Arial"/>
                                <w:sz w:val="23"/>
                                <w:szCs w:val="23"/>
                              </w:rPr>
                              <w:t>The mission of the Texas Extension Education Association, Inc. is to work with the Texas A&amp;M AgriLife Extension Service to strengthen and enrich families through educational programs, leadership development, and community service.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1198" w:rsidRPr="007D76D9" w14:paraId="6A87646E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15629BA2" w14:textId="77777777" w:rsidR="009D1198" w:rsidRPr="007D76D9" w:rsidRDefault="009D1198" w:rsidP="007D76D9"/>
        </w:tc>
        <w:tc>
          <w:tcPr>
            <w:tcW w:w="515" w:type="dxa"/>
            <w:vMerge/>
          </w:tcPr>
          <w:p w14:paraId="02F948E2" w14:textId="77777777" w:rsidR="009D1198" w:rsidRPr="007D76D9" w:rsidRDefault="009D1198" w:rsidP="007D76D9"/>
        </w:tc>
        <w:tc>
          <w:tcPr>
            <w:tcW w:w="4500" w:type="dxa"/>
            <w:vMerge/>
          </w:tcPr>
          <w:p w14:paraId="306DADF7" w14:textId="77777777" w:rsidR="009D1198" w:rsidRPr="007D76D9" w:rsidRDefault="009D1198" w:rsidP="007D76D9"/>
        </w:tc>
        <w:tc>
          <w:tcPr>
            <w:tcW w:w="277" w:type="dxa"/>
          </w:tcPr>
          <w:p w14:paraId="7AB7A87B" w14:textId="77777777" w:rsidR="009D1198" w:rsidRPr="007D76D9" w:rsidRDefault="009D1198" w:rsidP="007D76D9"/>
        </w:tc>
        <w:tc>
          <w:tcPr>
            <w:tcW w:w="4583" w:type="dxa"/>
            <w:vMerge/>
          </w:tcPr>
          <w:p w14:paraId="72C78006" w14:textId="77777777" w:rsidR="009D1198" w:rsidRPr="007D76D9" w:rsidRDefault="009D1198" w:rsidP="007D76D9"/>
        </w:tc>
      </w:tr>
      <w:tr w:rsidR="009D1198" w:rsidRPr="007D76D9" w14:paraId="277066B5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6724D2B5" w14:textId="77777777" w:rsidR="009D1198" w:rsidRPr="007D76D9" w:rsidRDefault="009D1198" w:rsidP="007D76D9"/>
        </w:tc>
        <w:tc>
          <w:tcPr>
            <w:tcW w:w="515" w:type="dxa"/>
            <w:vMerge/>
          </w:tcPr>
          <w:p w14:paraId="0AB46889" w14:textId="77777777" w:rsidR="009D1198" w:rsidRPr="007D76D9" w:rsidRDefault="009D1198" w:rsidP="007D76D9"/>
        </w:tc>
        <w:tc>
          <w:tcPr>
            <w:tcW w:w="4500" w:type="dxa"/>
            <w:vMerge/>
          </w:tcPr>
          <w:p w14:paraId="461B1022" w14:textId="77777777" w:rsidR="009D1198" w:rsidRPr="007D76D9" w:rsidRDefault="009D1198" w:rsidP="007D76D9"/>
        </w:tc>
        <w:tc>
          <w:tcPr>
            <w:tcW w:w="277" w:type="dxa"/>
            <w:tcBorders>
              <w:bottom w:val="nil"/>
            </w:tcBorders>
          </w:tcPr>
          <w:p w14:paraId="1746C351" w14:textId="77777777" w:rsidR="009D1198" w:rsidRPr="007D76D9" w:rsidRDefault="009D1198" w:rsidP="007D76D9"/>
        </w:tc>
        <w:tc>
          <w:tcPr>
            <w:tcW w:w="4583" w:type="dxa"/>
            <w:vMerge/>
          </w:tcPr>
          <w:p w14:paraId="10BFC189" w14:textId="77777777" w:rsidR="009D1198" w:rsidRPr="007D76D9" w:rsidRDefault="009D1198" w:rsidP="007D76D9"/>
        </w:tc>
      </w:tr>
      <w:tr w:rsidR="009D1198" w:rsidRPr="007D76D9" w14:paraId="13251E1A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1E21019A" w14:textId="77777777" w:rsidR="009D1198" w:rsidRPr="007D76D9" w:rsidRDefault="009D1198" w:rsidP="007D76D9"/>
        </w:tc>
        <w:tc>
          <w:tcPr>
            <w:tcW w:w="515" w:type="dxa"/>
            <w:vMerge/>
          </w:tcPr>
          <w:p w14:paraId="73472E3C" w14:textId="77777777" w:rsidR="009D1198" w:rsidRPr="007D76D9" w:rsidRDefault="009D1198" w:rsidP="007D76D9"/>
        </w:tc>
        <w:tc>
          <w:tcPr>
            <w:tcW w:w="4500" w:type="dxa"/>
            <w:vMerge/>
          </w:tcPr>
          <w:p w14:paraId="0CC5A3F8" w14:textId="77777777" w:rsidR="009D1198" w:rsidRPr="007D76D9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77" w:type="dxa"/>
          </w:tcPr>
          <w:p w14:paraId="1530116D" w14:textId="77777777" w:rsidR="009D1198" w:rsidRPr="007D76D9" w:rsidRDefault="009D1198" w:rsidP="007D76D9"/>
        </w:tc>
        <w:tc>
          <w:tcPr>
            <w:tcW w:w="4583" w:type="dxa"/>
            <w:vMerge/>
          </w:tcPr>
          <w:p w14:paraId="70193C24" w14:textId="77777777" w:rsidR="009D1198" w:rsidRPr="007D76D9" w:rsidRDefault="009D1198" w:rsidP="007D76D9"/>
        </w:tc>
      </w:tr>
      <w:tr w:rsidR="009D1198" w:rsidRPr="007D76D9" w14:paraId="27FA7439" w14:textId="77777777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14:paraId="12008A03" w14:textId="77777777" w:rsidR="009D1198" w:rsidRPr="007D76D9" w:rsidRDefault="009D1198" w:rsidP="007D76D9"/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BB6244" w14:textId="77777777" w:rsidR="009D1198" w:rsidRPr="007D76D9" w:rsidRDefault="009D1198" w:rsidP="007D76D9"/>
        </w:tc>
        <w:tc>
          <w:tcPr>
            <w:tcW w:w="4583" w:type="dxa"/>
            <w:vMerge/>
            <w:tcBorders>
              <w:bottom w:val="nil"/>
            </w:tcBorders>
          </w:tcPr>
          <w:p w14:paraId="64B5A7FD" w14:textId="77777777" w:rsidR="009D1198" w:rsidRPr="007D76D9" w:rsidRDefault="009D1198" w:rsidP="007D76D9"/>
        </w:tc>
      </w:tr>
      <w:tr w:rsidR="009D1198" w:rsidRPr="007D76D9" w14:paraId="62B38CA2" w14:textId="77777777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14:paraId="4E4963FB" w14:textId="77777777" w:rsidR="009D1198" w:rsidRPr="00722E07" w:rsidRDefault="009D1198" w:rsidP="00722E07"/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8D73A4" w14:textId="77777777" w:rsidR="009D1198" w:rsidRPr="007D76D9" w:rsidRDefault="009D1198" w:rsidP="007D76D9"/>
        </w:tc>
        <w:tc>
          <w:tcPr>
            <w:tcW w:w="4583" w:type="dxa"/>
            <w:vAlign w:val="center"/>
          </w:tcPr>
          <w:p w14:paraId="7D9A4426" w14:textId="38FFB823" w:rsidR="009D1198" w:rsidRPr="0000140F" w:rsidRDefault="009D1198" w:rsidP="0000140F">
            <w:pPr>
              <w:pStyle w:val="ContactInfo"/>
            </w:pPr>
          </w:p>
          <w:p w14:paraId="22356376" w14:textId="0E3F109B" w:rsidR="009D1198" w:rsidRPr="0000140F" w:rsidRDefault="009D1198" w:rsidP="0000140F">
            <w:pPr>
              <w:pStyle w:val="ContactInfo"/>
            </w:pPr>
          </w:p>
          <w:p w14:paraId="753570DE" w14:textId="1B14918F" w:rsidR="009D1198" w:rsidRPr="0000140F" w:rsidRDefault="00EB57E0" w:rsidP="0000140F">
            <w:pPr>
              <w:pStyle w:val="ContactInfo"/>
            </w:pPr>
            <w:sdt>
              <w:sdtPr>
                <w:id w:val="-1234154151"/>
                <w:placeholder>
                  <w:docPart w:val="DF0021F45AFD4F47A3BF0832375F72A4"/>
                </w:placeholder>
                <w:showingPlcHdr/>
                <w15:appearance w15:val="hidden"/>
              </w:sdtPr>
              <w:sdtEndPr/>
              <w:sdtContent>
                <w:r w:rsidR="00ED47FF" w:rsidRPr="0000140F">
                  <w:rPr>
                    <w:rStyle w:val="PlaceholderText"/>
                    <w:rFonts w:eastAsiaTheme="minorHAnsi"/>
                  </w:rPr>
                  <w:t>Phone Number</w:t>
                </w:r>
              </w:sdtContent>
            </w:sdt>
          </w:p>
          <w:p w14:paraId="1E37EE09" w14:textId="2A9BF606" w:rsidR="009D1198" w:rsidRPr="007D76D9" w:rsidRDefault="009D1198" w:rsidP="0000140F">
            <w:pPr>
              <w:pStyle w:val="ContactInfo"/>
            </w:pPr>
          </w:p>
        </w:tc>
      </w:tr>
      <w:tr w:rsidR="009D1198" w:rsidRPr="007D76D9" w14:paraId="78CBF256" w14:textId="77777777" w:rsidTr="00722E07">
        <w:trPr>
          <w:trHeight w:val="144"/>
          <w:jc w:val="center"/>
        </w:trPr>
        <w:tc>
          <w:tcPr>
            <w:tcW w:w="4526" w:type="dxa"/>
            <w:vMerge/>
          </w:tcPr>
          <w:p w14:paraId="1D2719FD" w14:textId="77777777" w:rsidR="009D1198" w:rsidRPr="007D76D9" w:rsidRDefault="009D1198" w:rsidP="007D76D9"/>
        </w:tc>
        <w:tc>
          <w:tcPr>
            <w:tcW w:w="5292" w:type="dxa"/>
            <w:gridSpan w:val="3"/>
            <w:vMerge/>
          </w:tcPr>
          <w:p w14:paraId="001CD169" w14:textId="77777777" w:rsidR="009D1198" w:rsidRPr="007D76D9" w:rsidRDefault="009D1198" w:rsidP="007D76D9"/>
        </w:tc>
        <w:tc>
          <w:tcPr>
            <w:tcW w:w="4583" w:type="dxa"/>
            <w:vAlign w:val="center"/>
          </w:tcPr>
          <w:p w14:paraId="6C9A5C18" w14:textId="77777777" w:rsidR="009D1198" w:rsidRPr="007D76D9" w:rsidRDefault="009D1198" w:rsidP="009D1198">
            <w:pPr>
              <w:pStyle w:val="NoSpacing"/>
              <w:rPr>
                <w:rFonts w:eastAsia="MS Gothic"/>
              </w:rPr>
            </w:pPr>
          </w:p>
        </w:tc>
      </w:tr>
    </w:tbl>
    <w:p w14:paraId="431CD1F1" w14:textId="67C8E54E" w:rsidR="00722E07" w:rsidRPr="00D4030A" w:rsidRDefault="00C51AE7">
      <w:pPr>
        <w:spacing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1C7B1" wp14:editId="5A1C2AC6">
                <wp:simplePos x="0" y="0"/>
                <wp:positionH relativeFrom="column">
                  <wp:posOffset>3590925</wp:posOffset>
                </wp:positionH>
                <wp:positionV relativeFrom="paragraph">
                  <wp:posOffset>-6593250</wp:posOffset>
                </wp:positionV>
                <wp:extent cx="1895475" cy="1223055"/>
                <wp:effectExtent l="0" t="0" r="28575" b="152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22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A05D57" w14:textId="7BC93C47" w:rsidR="00C51AE7" w:rsidRDefault="006222AB">
                            <w:r>
                              <w:t xml:space="preserve">           </w:t>
                            </w:r>
                            <w:r w:rsidR="00C51AE7" w:rsidRPr="00C51AE7">
                              <w:drawing>
                                <wp:inline distT="0" distB="0" distL="0" distR="0" wp14:anchorId="7E44DFB9" wp14:editId="40FED0A9">
                                  <wp:extent cx="1016635" cy="112522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635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C7B1" id="Text Box 46" o:spid="_x0000_s1027" type="#_x0000_t202" style="position:absolute;margin-left:282.75pt;margin-top:-519.15pt;width:149.25pt;height:9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" fillcolor="white [3201]" strokecolor="white [3212]" strokeweight=".5pt">
                <v:textbox>
                  <w:txbxContent>
                    <w:p w14:paraId="5EA05D57" w14:textId="7BC93C47" w:rsidR="00C51AE7" w:rsidRDefault="006222AB">
                      <w:r>
                        <w:t xml:space="preserve">           </w:t>
                      </w:r>
                      <w:r w:rsidR="00C51AE7" w:rsidRPr="00C51AE7">
                        <w:drawing>
                          <wp:inline distT="0" distB="0" distL="0" distR="0" wp14:anchorId="7E44DFB9" wp14:editId="40FED0A9">
                            <wp:extent cx="1016635" cy="112522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635" cy="112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3CA">
        <w:rPr>
          <w:sz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DC9E7" wp14:editId="7DDD5CBB">
                <wp:simplePos x="0" y="0"/>
                <wp:positionH relativeFrom="column">
                  <wp:posOffset>6305550</wp:posOffset>
                </wp:positionH>
                <wp:positionV relativeFrom="paragraph">
                  <wp:posOffset>-6798945</wp:posOffset>
                </wp:positionV>
                <wp:extent cx="3248025" cy="1762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762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27C441" w14:textId="6086D983" w:rsidR="00FC23CA" w:rsidRDefault="00FC23CA">
                            <w:r w:rsidRPr="00FC23CA">
                              <w:drawing>
                                <wp:inline distT="0" distB="0" distL="0" distR="0" wp14:anchorId="4440D2E9" wp14:editId="2227EFF3">
                                  <wp:extent cx="3056255" cy="166622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731" cy="171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C9E7" id="Text Box 1" o:spid="_x0000_s1028" type="#_x0000_t202" style="position:absolute;margin-left:496.5pt;margin-top:-535.35pt;width:255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" fillcolor="white [3212]" strokecolor="white [3212]" strokeweight=".5pt">
                <v:textbox>
                  <w:txbxContent>
                    <w:p w14:paraId="4227C441" w14:textId="6086D983" w:rsidR="00FC23CA" w:rsidRDefault="00FC23CA">
                      <w:r w:rsidRPr="00FC23CA">
                        <w:drawing>
                          <wp:inline distT="0" distB="0" distL="0" distR="0" wp14:anchorId="4440D2E9" wp14:editId="2227EFF3">
                            <wp:extent cx="3056255" cy="166622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1731" cy="171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E07" w:rsidRPr="00D4030A">
        <w:rPr>
          <w:sz w:val="8"/>
        </w:rPr>
        <w:br w:type="page"/>
      </w:r>
    </w:p>
    <w:bookmarkEnd w:id="1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1"/>
        <w:gridCol w:w="643"/>
        <w:gridCol w:w="4680"/>
        <w:gridCol w:w="437"/>
        <w:gridCol w:w="13"/>
        <w:gridCol w:w="4127"/>
        <w:gridCol w:w="13"/>
      </w:tblGrid>
      <w:tr w:rsidR="009D1198" w:rsidRPr="007D76D9" w14:paraId="39FA654D" w14:textId="77777777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14:paraId="43AED867" w14:textId="77777777" w:rsidR="009D1198" w:rsidRPr="007D76D9" w:rsidRDefault="007D76D9" w:rsidP="007D76D9">
            <w:r>
              <w:lastRenderedPageBreak/>
              <w:br w:type="page"/>
            </w:r>
          </w:p>
        </w:tc>
        <w:tc>
          <w:tcPr>
            <w:tcW w:w="4140" w:type="dxa"/>
            <w:gridSpan w:val="2"/>
          </w:tcPr>
          <w:p w14:paraId="25B0B6B2" w14:textId="33DF9453" w:rsidR="009D1198" w:rsidRPr="0000140F" w:rsidRDefault="00531EF4" w:rsidP="0000140F">
            <w:pPr>
              <w:pStyle w:val="Heading1"/>
            </w:pPr>
            <w:r>
              <w:t>Contact Information</w:t>
            </w:r>
          </w:p>
          <w:p w14:paraId="7D8F237E" w14:textId="77777777" w:rsidR="009D1198" w:rsidRPr="00531EF4" w:rsidRDefault="00531EF4" w:rsidP="00531EF4">
            <w:pPr>
              <w:spacing w:after="0"/>
              <w:rPr>
                <w:sz w:val="24"/>
                <w:szCs w:val="24"/>
              </w:rPr>
            </w:pPr>
            <w:r w:rsidRPr="00531EF4">
              <w:rPr>
                <w:sz w:val="24"/>
                <w:szCs w:val="24"/>
              </w:rPr>
              <w:t>Haley LaCaze, Ward County CEA-FCH</w:t>
            </w:r>
          </w:p>
          <w:p w14:paraId="4C77176C" w14:textId="6BE90100" w:rsidR="00531EF4" w:rsidRPr="00531EF4" w:rsidRDefault="00C032F8" w:rsidP="00531EF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3399 S Stockton Ave</w:t>
            </w:r>
          </w:p>
          <w:p w14:paraId="53360C8F" w14:textId="77777777" w:rsidR="00531EF4" w:rsidRPr="00531EF4" w:rsidRDefault="00531EF4" w:rsidP="00531EF4">
            <w:pPr>
              <w:spacing w:after="0"/>
              <w:rPr>
                <w:sz w:val="24"/>
                <w:szCs w:val="24"/>
              </w:rPr>
            </w:pPr>
            <w:r w:rsidRPr="00531EF4">
              <w:rPr>
                <w:sz w:val="24"/>
                <w:szCs w:val="24"/>
              </w:rPr>
              <w:t>Monahans, TX 79756</w:t>
            </w:r>
          </w:p>
          <w:p w14:paraId="09ABF3A3" w14:textId="3DD6F1D6" w:rsidR="00531EF4" w:rsidRPr="00531EF4" w:rsidRDefault="00EB57E0" w:rsidP="00531EF4">
            <w:pPr>
              <w:spacing w:after="0"/>
              <w:rPr>
                <w:sz w:val="24"/>
                <w:szCs w:val="24"/>
              </w:rPr>
            </w:pPr>
            <w:hyperlink r:id="rId13" w:history="1">
              <w:r w:rsidR="00531EF4" w:rsidRPr="00531EF4">
                <w:rPr>
                  <w:rStyle w:val="Hyperlink"/>
                  <w:sz w:val="24"/>
                  <w:szCs w:val="24"/>
                </w:rPr>
                <w:t>haley.lacaze@ag.tamu.edu</w:t>
              </w:r>
            </w:hyperlink>
          </w:p>
          <w:p w14:paraId="073997C8" w14:textId="77777777" w:rsidR="00531EF4" w:rsidRDefault="00531EF4" w:rsidP="00531EF4">
            <w:pPr>
              <w:spacing w:after="0"/>
              <w:rPr>
                <w:sz w:val="24"/>
                <w:szCs w:val="24"/>
              </w:rPr>
            </w:pPr>
            <w:r w:rsidRPr="00531EF4">
              <w:rPr>
                <w:sz w:val="24"/>
                <w:szCs w:val="24"/>
              </w:rPr>
              <w:t>432.943.2682 or 432.943.4112</w:t>
            </w:r>
          </w:p>
          <w:p w14:paraId="278543C5" w14:textId="77777777" w:rsidR="00531EF4" w:rsidRDefault="00531EF4" w:rsidP="00531EF4">
            <w:pPr>
              <w:spacing w:after="0"/>
              <w:rPr>
                <w:sz w:val="24"/>
                <w:szCs w:val="24"/>
              </w:rPr>
            </w:pPr>
          </w:p>
          <w:p w14:paraId="29BFB11D" w14:textId="0F54EB6F" w:rsidR="00531EF4" w:rsidRPr="007D76D9" w:rsidRDefault="00C51AE7" w:rsidP="00531EF4">
            <w:pPr>
              <w:spacing w:after="0"/>
            </w:pPr>
            <w:r w:rsidRPr="00C51AE7">
              <w:drawing>
                <wp:inline distT="0" distB="0" distL="0" distR="0" wp14:anchorId="2AF16372" wp14:editId="6C518B2B">
                  <wp:extent cx="2482850" cy="115125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915EED" wp14:editId="22AD7B29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1557020</wp:posOffset>
                      </wp:positionV>
                      <wp:extent cx="2352675" cy="1790700"/>
                      <wp:effectExtent l="0" t="0" r="28575" b="1905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D78482E" w14:textId="4943A337" w:rsidR="00C51AE7" w:rsidRPr="00C51AE7" w:rsidRDefault="00C51AE7" w:rsidP="00C51AE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Arial" w:eastAsiaTheme="minorHAnsi" w:hAnsi="Arial"/>
                                      <w:noProof w:val="0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 w:rsidRPr="00C51AE7">
                                    <w:rPr>
                                      <w:rFonts w:ascii="Arial" w:eastAsiaTheme="minorHAnsi" w:hAnsi="Arial"/>
                                      <w:noProof w:val="0"/>
                                      <w:color w:val="000000"/>
                                      <w:sz w:val="23"/>
                                      <w:szCs w:val="23"/>
                                    </w:rPr>
                                    <w:t>The mission of Texas A&amp;M AgriLife Extension Service is to improve the lives of people, business, and communities across Texas and beyond through high-quality, relevant education.</w:t>
                                  </w:r>
                                </w:p>
                                <w:p w14:paraId="2EF35D00" w14:textId="77777777" w:rsidR="00C51AE7" w:rsidRDefault="00C51AE7" w:rsidP="00C51AE7">
                                  <w:pPr>
                                    <w:rPr>
                                      <w:rFonts w:ascii="Times New Roman" w:eastAsiaTheme="minorHAnsi" w:hAnsi="Times New Roman" w:cs="Times New Roman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878544" w14:textId="458C35A9" w:rsidR="00C51AE7" w:rsidRDefault="00C51AE7" w:rsidP="00C51AE7">
                                  <w:r w:rsidRPr="00C51AE7">
                                    <w:rPr>
                                      <w:rFonts w:ascii="Times New Roman" w:eastAsiaTheme="minorHAnsi" w:hAnsi="Times New Roman" w:cs="Times New Roman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</w:rPr>
                                    <w:t>Texas A&amp;M AgriLife Extension is an equal opportunity employer and program provider.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15EED" id="Text Box 42" o:spid="_x0000_s1029" type="#_x0000_t202" style="position:absolute;margin-left:26.8pt;margin-top:122.6pt;width:185.2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" fillcolor="white [3201]" strokecolor="white [3212]" strokeweight=".5pt">
                      <v:textbox>
                        <w:txbxContent>
                          <w:p w14:paraId="0D78482E" w14:textId="4943A337" w:rsidR="00C51AE7" w:rsidRPr="00C51AE7" w:rsidRDefault="00C51AE7" w:rsidP="00C51AE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eastAsiaTheme="minorHAnsi" w:hAnsi="Arial"/>
                                <w:noProof w:val="0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C51AE7">
                              <w:rPr>
                                <w:rFonts w:ascii="Arial" w:eastAsiaTheme="minorHAnsi" w:hAnsi="Arial"/>
                                <w:noProof w:val="0"/>
                                <w:color w:val="000000"/>
                                <w:sz w:val="23"/>
                                <w:szCs w:val="23"/>
                              </w:rPr>
                              <w:t>The mission of Texas A&amp;M AgriLife Extension Service is to improve the lives of people, business, and communities across Texas and beyond through high-quality, relevant education.</w:t>
                            </w:r>
                          </w:p>
                          <w:p w14:paraId="2EF35D00" w14:textId="77777777" w:rsidR="00C51AE7" w:rsidRDefault="00C51AE7" w:rsidP="00C51AE7">
                            <w:pPr>
                              <w:rPr>
                                <w:rFonts w:ascii="Times New Roman" w:eastAsiaTheme="minorHAnsi" w:hAnsi="Times New Roman" w:cs="Times New Roman"/>
                                <w:noProof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3878544" w14:textId="458C35A9" w:rsidR="00C51AE7" w:rsidRDefault="00C51AE7" w:rsidP="00C51AE7">
                            <w:r w:rsidRPr="00C51AE7">
                              <w:rPr>
                                <w:rFonts w:ascii="Times New Roman" w:eastAsiaTheme="minorHAnsi" w:hAnsi="Times New Roman" w:cs="Times New Roman"/>
                                <w:noProof w:val="0"/>
                                <w:color w:val="000000"/>
                                <w:sz w:val="18"/>
                                <w:szCs w:val="18"/>
                              </w:rPr>
                              <w:t>Texas A&amp;M AgriLife Extension is an equal opportunity employer and program provider.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82175A" wp14:editId="50DB39D3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1461770</wp:posOffset>
                      </wp:positionV>
                      <wp:extent cx="2686050" cy="2000250"/>
                      <wp:effectExtent l="0" t="0" r="19050" b="19050"/>
                      <wp:wrapNone/>
                      <wp:docPr id="39" name="Rectangle: Rounded Corner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20002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8FCFDD" id="Rectangle: Rounded Corners 39" o:spid="_x0000_s1026" style="position:absolute;margin-left:14.05pt;margin-top:115.1pt;width:211.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" fillcolor="white [3212]" strokecolor="#bf678e [3206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9D1198" w:rsidRPr="007D76D9" w14:paraId="52023BB5" w14:textId="77777777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p w14:paraId="560D048D" w14:textId="4C6A36A9" w:rsidR="009D1198" w:rsidRDefault="004D4815" w:rsidP="004D4815">
            <w:pPr>
              <w:pStyle w:val="Heading1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Scholarship Opportunites</w:t>
            </w:r>
          </w:p>
          <w:p w14:paraId="4C747D4C" w14:textId="319B8C50" w:rsidR="009D1198" w:rsidRDefault="004D4815" w:rsidP="004D4815">
            <w:pPr>
              <w:pStyle w:val="ListParagraph"/>
              <w:numPr>
                <w:ilvl w:val="0"/>
                <w:numId w:val="9"/>
              </w:numPr>
              <w:rPr>
                <w:rFonts w:ascii="Calibri" w:eastAsiaTheme="minorHAnsi" w:hAnsi="Calibri"/>
                <w:sz w:val="28"/>
                <w:szCs w:val="28"/>
              </w:rPr>
            </w:pPr>
            <w:r w:rsidRPr="004D4815">
              <w:rPr>
                <w:rFonts w:ascii="Calibri" w:eastAsiaTheme="minorHAnsi" w:hAnsi="Calibri"/>
                <w:b/>
                <w:bCs/>
                <w:sz w:val="28"/>
                <w:szCs w:val="28"/>
              </w:rPr>
              <w:t>Youth &amp; Young Adult Scholarships</w:t>
            </w:r>
            <w:r w:rsidRPr="004D4815">
              <w:rPr>
                <w:rFonts w:ascii="Calibri" w:eastAsiaTheme="minorHAnsi" w:hAnsi="Calibri"/>
                <w:sz w:val="28"/>
                <w:szCs w:val="28"/>
              </w:rPr>
              <w:t xml:space="preserve"> awarded to support post-secondary education. $500-$1,000</w:t>
            </w:r>
          </w:p>
          <w:p w14:paraId="3762B620" w14:textId="496D12BF" w:rsidR="004D4815" w:rsidRPr="004D4815" w:rsidRDefault="004D4815" w:rsidP="004D4815">
            <w:pPr>
              <w:pStyle w:val="ListParagraph"/>
              <w:numPr>
                <w:ilvl w:val="0"/>
                <w:numId w:val="9"/>
              </w:numPr>
              <w:rPr>
                <w:rFonts w:ascii="Calibri" w:eastAsiaTheme="minorHAnsi" w:hAnsi="Calibri"/>
                <w:sz w:val="28"/>
                <w:szCs w:val="28"/>
              </w:rPr>
            </w:pPr>
            <w:r>
              <w:rPr>
                <w:rFonts w:ascii="Calibri" w:eastAsiaTheme="minorHAnsi" w:hAnsi="Calibri"/>
                <w:b/>
                <w:bCs/>
                <w:sz w:val="28"/>
                <w:szCs w:val="28"/>
              </w:rPr>
              <w:t>Adult Career Scholarship</w:t>
            </w:r>
            <w:r>
              <w:rPr>
                <w:rFonts w:ascii="Calibri" w:eastAsiaTheme="minorHAnsi" w:hAnsi="Calibri"/>
                <w:sz w:val="28"/>
                <w:szCs w:val="28"/>
              </w:rPr>
              <w:t xml:space="preserve"> awarded to two active TEEA members of 2 full years and over age 25. Up to $1,000</w:t>
            </w:r>
          </w:p>
          <w:p w14:paraId="2BF7B1EA" w14:textId="3530292C" w:rsidR="009D1198" w:rsidRDefault="009D1198" w:rsidP="009D1198">
            <w:pPr>
              <w:pStyle w:val="Heading1"/>
              <w:rPr>
                <w:color w:val="44546A" w:themeColor="text2"/>
              </w:rPr>
            </w:pPr>
          </w:p>
          <w:p w14:paraId="080B6D71" w14:textId="74B03212" w:rsidR="009D1198" w:rsidRPr="007D76D9" w:rsidRDefault="009D1198" w:rsidP="004D4815"/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7242DF" w14:textId="77777777" w:rsidR="009D1198" w:rsidRPr="007D76D9" w:rsidRDefault="009D1198" w:rsidP="007D76D9"/>
        </w:tc>
        <w:tc>
          <w:tcPr>
            <w:tcW w:w="4680" w:type="dxa"/>
            <w:vMerge w:val="restart"/>
            <w:tcBorders>
              <w:bottom w:val="nil"/>
            </w:tcBorders>
          </w:tcPr>
          <w:p w14:paraId="5F9B73DA" w14:textId="77777777" w:rsidR="00A408C2" w:rsidRDefault="00A408C2" w:rsidP="001D0EDD">
            <w:pPr>
              <w:pStyle w:val="Heading1"/>
              <w:jc w:val="center"/>
            </w:pPr>
          </w:p>
          <w:p w14:paraId="5E7AA4BE" w14:textId="77777777" w:rsidR="00A408C2" w:rsidRDefault="00A408C2" w:rsidP="001D0EDD">
            <w:pPr>
              <w:pStyle w:val="Heading1"/>
              <w:jc w:val="center"/>
            </w:pPr>
          </w:p>
          <w:p w14:paraId="6F7C2F0A" w14:textId="58D231DE" w:rsidR="009D1198" w:rsidRDefault="00EE1F8E" w:rsidP="001D0EDD">
            <w:pPr>
              <w:pStyle w:val="Heading1"/>
              <w:jc w:val="center"/>
            </w:pPr>
            <w:r>
              <w:t>20</w:t>
            </w:r>
            <w:r w:rsidR="00C032F8">
              <w:t>21</w:t>
            </w:r>
            <w:r>
              <w:t>-202</w:t>
            </w:r>
            <w:r w:rsidR="00C032F8">
              <w:t>2</w:t>
            </w:r>
            <w:r>
              <w:t xml:space="preserve"> State Programs</w:t>
            </w:r>
          </w:p>
          <w:p w14:paraId="0118D9F1" w14:textId="77777777" w:rsidR="00C032F8" w:rsidRDefault="00C032F8" w:rsidP="001D0EDD">
            <w:pPr>
              <w:jc w:val="center"/>
              <w:rPr>
                <w:rFonts w:eastAsiaTheme="minorHAnsi"/>
                <w:sz w:val="32"/>
                <w:szCs w:val="32"/>
              </w:rPr>
            </w:pPr>
            <w:r>
              <w:rPr>
                <w:rFonts w:eastAsiaTheme="minorHAnsi"/>
                <w:sz w:val="32"/>
                <w:szCs w:val="32"/>
              </w:rPr>
              <w:t>The Buzz about Bees</w:t>
            </w:r>
          </w:p>
          <w:p w14:paraId="4A115703" w14:textId="77777777" w:rsidR="00C032F8" w:rsidRDefault="00C032F8" w:rsidP="001D0EDD">
            <w:pPr>
              <w:jc w:val="center"/>
              <w:rPr>
                <w:rFonts w:eastAsiaTheme="minorHAnsi"/>
                <w:sz w:val="32"/>
                <w:szCs w:val="32"/>
              </w:rPr>
            </w:pPr>
            <w:r>
              <w:rPr>
                <w:rFonts w:eastAsiaTheme="minorHAnsi"/>
                <w:sz w:val="32"/>
                <w:szCs w:val="32"/>
              </w:rPr>
              <w:t>Cooking with Herbs: the Healthier Option</w:t>
            </w:r>
          </w:p>
          <w:p w14:paraId="67E78A43" w14:textId="77777777" w:rsidR="00C032F8" w:rsidRDefault="00C032F8" w:rsidP="001D0EDD">
            <w:pPr>
              <w:jc w:val="center"/>
              <w:rPr>
                <w:rFonts w:eastAsiaTheme="minorHAnsi"/>
                <w:sz w:val="32"/>
                <w:szCs w:val="32"/>
              </w:rPr>
            </w:pPr>
            <w:r>
              <w:rPr>
                <w:rFonts w:eastAsiaTheme="minorHAnsi"/>
                <w:sz w:val="32"/>
                <w:szCs w:val="32"/>
              </w:rPr>
              <w:t xml:space="preserve">Internet Safety </w:t>
            </w:r>
          </w:p>
          <w:p w14:paraId="06E70D1B" w14:textId="67CBD47D" w:rsidR="004D4815" w:rsidRPr="004D4815" w:rsidRDefault="00C032F8" w:rsidP="001D0EDD">
            <w:pPr>
              <w:jc w:val="center"/>
              <w:rPr>
                <w:rFonts w:eastAsiaTheme="minorHAnsi"/>
                <w:sz w:val="32"/>
                <w:szCs w:val="32"/>
              </w:rPr>
            </w:pPr>
            <w:r>
              <w:rPr>
                <w:rFonts w:eastAsiaTheme="minorHAnsi"/>
                <w:sz w:val="32"/>
                <w:szCs w:val="32"/>
              </w:rPr>
              <w:t xml:space="preserve">A Shot at Good Health </w:t>
            </w:r>
            <w:r w:rsidR="004D4815" w:rsidRPr="004D4815">
              <w:rPr>
                <w:rFonts w:eastAsiaTheme="minorHAnsi"/>
                <w:sz w:val="32"/>
                <w:szCs w:val="32"/>
              </w:rPr>
              <w:t xml:space="preserve"> </w:t>
            </w:r>
          </w:p>
          <w:p w14:paraId="0A257E29" w14:textId="1F0B1310" w:rsidR="004D4815" w:rsidRPr="007D76D9" w:rsidRDefault="004D4815" w:rsidP="001D0EDD">
            <w:pPr>
              <w:jc w:val="center"/>
            </w:pPr>
          </w:p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14:paraId="5B65912E" w14:textId="77777777" w:rsidR="009D1198" w:rsidRPr="007D76D9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627F8AF1" w14:textId="77777777" w:rsidR="009D1198" w:rsidRPr="007D76D9" w:rsidRDefault="009D1198" w:rsidP="007D76D9"/>
        </w:tc>
      </w:tr>
      <w:tr w:rsidR="009D1198" w:rsidRPr="007D76D9" w14:paraId="53495D88" w14:textId="77777777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14:paraId="3AB967C5" w14:textId="77777777" w:rsidR="009D1198" w:rsidRPr="007D76D9" w:rsidRDefault="009D1198" w:rsidP="007D76D9"/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CEC24F" w14:textId="77777777" w:rsidR="009D1198" w:rsidRPr="007D76D9" w:rsidRDefault="009D1198" w:rsidP="007D76D9"/>
        </w:tc>
        <w:tc>
          <w:tcPr>
            <w:tcW w:w="4680" w:type="dxa"/>
            <w:vMerge/>
            <w:tcBorders>
              <w:bottom w:val="nil"/>
            </w:tcBorders>
          </w:tcPr>
          <w:p w14:paraId="1801576C" w14:textId="77777777" w:rsidR="009D1198" w:rsidRPr="007D76D9" w:rsidRDefault="009D1198" w:rsidP="007D76D9"/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14:paraId="0683947E" w14:textId="77777777" w:rsidR="009D1198" w:rsidRPr="007D76D9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00E4597A" w14:textId="77777777" w:rsidR="009D1198" w:rsidRPr="007D76D9" w:rsidRDefault="009D1198" w:rsidP="007D76D9"/>
        </w:tc>
      </w:tr>
    </w:tbl>
    <w:p w14:paraId="40961DCC" w14:textId="3DB3A35E" w:rsidR="0043117B" w:rsidRPr="0000140F" w:rsidRDefault="00A408C2" w:rsidP="009D1198">
      <w:pPr>
        <w:spacing w:after="0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F24D1" wp14:editId="5A3548D9">
                <wp:simplePos x="0" y="0"/>
                <wp:positionH relativeFrom="column">
                  <wp:posOffset>3933825</wp:posOffset>
                </wp:positionH>
                <wp:positionV relativeFrom="paragraph">
                  <wp:posOffset>-6830060</wp:posOffset>
                </wp:positionV>
                <wp:extent cx="2381250" cy="43624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6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03241" w14:textId="77777777" w:rsidR="00A408C2" w:rsidRDefault="00A408C2" w:rsidP="00A408C2">
                            <w:pPr>
                              <w:jc w:val="center"/>
                            </w:pPr>
                            <w:r>
                              <w:t>TEEA Core Values</w:t>
                            </w:r>
                          </w:p>
                          <w:p w14:paraId="02B53909" w14:textId="77777777" w:rsidR="00A408C2" w:rsidRDefault="00A408C2" w:rsidP="00A408C2">
                            <w:r>
                              <w:t>• Strong families as basic to the well being of Texas.</w:t>
                            </w:r>
                          </w:p>
                          <w:p w14:paraId="7D59AF03" w14:textId="77777777" w:rsidR="00A408C2" w:rsidRDefault="00A408C2" w:rsidP="00A408C2">
                            <w:r>
                              <w:t>• Educational programs that address critical needs impacting Texas families and communities.</w:t>
                            </w:r>
                          </w:p>
                          <w:p w14:paraId="749BEE64" w14:textId="77777777" w:rsidR="00A408C2" w:rsidRDefault="00A408C2" w:rsidP="00A408C2">
                            <w:r>
                              <w:t>• Education, as a life-long learning process.</w:t>
                            </w:r>
                          </w:p>
                          <w:p w14:paraId="1D155D41" w14:textId="77777777" w:rsidR="00A408C2" w:rsidRDefault="00A408C2" w:rsidP="00A408C2">
                            <w:r>
                              <w:t>• Volunteerism and opportunities for volunteer development.</w:t>
                            </w:r>
                          </w:p>
                          <w:p w14:paraId="57A741E1" w14:textId="77777777" w:rsidR="00A408C2" w:rsidRDefault="00A408C2" w:rsidP="00A408C2">
                            <w:r>
                              <w:t>• Leadership development, which offers opportunities for individual growth and development.</w:t>
                            </w:r>
                          </w:p>
                          <w:p w14:paraId="46974894" w14:textId="77777777" w:rsidR="00A408C2" w:rsidRDefault="00A408C2" w:rsidP="00A408C2">
                            <w:r>
                              <w:t>• Cultural and ethnic diversity in programs and membership.</w:t>
                            </w:r>
                          </w:p>
                          <w:p w14:paraId="34C82890" w14:textId="77777777" w:rsidR="00A408C2" w:rsidRDefault="00A408C2" w:rsidP="00A408C2">
                            <w:r>
                              <w:t>• Global awareness.</w:t>
                            </w:r>
                          </w:p>
                          <w:p w14:paraId="395090A9" w14:textId="7DC8EB22" w:rsidR="00A408C2" w:rsidRDefault="00A408C2" w:rsidP="00A408C2">
                            <w:r>
                              <w:t>• Cooperative efforts with the Texas A&amp;M AgriLife Extension Service to attain mutual goals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24D1" id="Text Box 23" o:spid="_x0000_s1030" type="#_x0000_t202" style="position:absolute;margin-left:309.75pt;margin-top:-537.8pt;width:187.5pt;height:34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" fillcolor="white [3201]" strokecolor="#b2606e [3207]" strokeweight="1pt">
                <v:textbox>
                  <w:txbxContent>
                    <w:p w14:paraId="28303241" w14:textId="77777777" w:rsidR="00A408C2" w:rsidRDefault="00A408C2" w:rsidP="00A408C2">
                      <w:pPr>
                        <w:jc w:val="center"/>
                      </w:pPr>
                      <w:r>
                        <w:t>TEEA Core Values</w:t>
                      </w:r>
                    </w:p>
                    <w:p w14:paraId="02B53909" w14:textId="77777777" w:rsidR="00A408C2" w:rsidRDefault="00A408C2" w:rsidP="00A408C2">
                      <w:r>
                        <w:t>• Strong families as basic to the well being of Texas.</w:t>
                      </w:r>
                    </w:p>
                    <w:p w14:paraId="7D59AF03" w14:textId="77777777" w:rsidR="00A408C2" w:rsidRDefault="00A408C2" w:rsidP="00A408C2">
                      <w:r>
                        <w:t>• Educational programs that address critical needs impacting Texas families and communities.</w:t>
                      </w:r>
                    </w:p>
                    <w:p w14:paraId="749BEE64" w14:textId="77777777" w:rsidR="00A408C2" w:rsidRDefault="00A408C2" w:rsidP="00A408C2">
                      <w:r>
                        <w:t>• Education, as a life-long learning process.</w:t>
                      </w:r>
                    </w:p>
                    <w:p w14:paraId="1D155D41" w14:textId="77777777" w:rsidR="00A408C2" w:rsidRDefault="00A408C2" w:rsidP="00A408C2">
                      <w:r>
                        <w:t>• Volunteerism and opportunities for volunteer development.</w:t>
                      </w:r>
                    </w:p>
                    <w:p w14:paraId="57A741E1" w14:textId="77777777" w:rsidR="00A408C2" w:rsidRDefault="00A408C2" w:rsidP="00A408C2">
                      <w:r>
                        <w:t>• Leadership development, which offers opportunities for individual growth and development.</w:t>
                      </w:r>
                    </w:p>
                    <w:p w14:paraId="46974894" w14:textId="77777777" w:rsidR="00A408C2" w:rsidRDefault="00A408C2" w:rsidP="00A408C2">
                      <w:r>
                        <w:t>• Cultural and ethnic diversity in programs and membership.</w:t>
                      </w:r>
                    </w:p>
                    <w:p w14:paraId="34C82890" w14:textId="77777777" w:rsidR="00A408C2" w:rsidRDefault="00A408C2" w:rsidP="00A408C2">
                      <w:r>
                        <w:t>• Global awareness.</w:t>
                      </w:r>
                    </w:p>
                    <w:p w14:paraId="395090A9" w14:textId="7DC8EB22" w:rsidR="00A408C2" w:rsidRDefault="00A408C2" w:rsidP="00A408C2">
                      <w:r>
                        <w:t>• Cooperative efforts with the Texas A&amp;M AgriLife Extension Service to attain mutual goals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117B" w:rsidRPr="0000140F" w:rsidSect="0000140F">
      <w:headerReference w:type="default" r:id="rId15"/>
      <w:footerReference w:type="default" r:id="rId16"/>
      <w:headerReference w:type="first" r:id="rId17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27D83" w14:textId="77777777" w:rsidR="008F795B" w:rsidRDefault="008F795B" w:rsidP="007D76D9">
      <w:r>
        <w:separator/>
      </w:r>
    </w:p>
  </w:endnote>
  <w:endnote w:type="continuationSeparator" w:id="0">
    <w:p w14:paraId="384FAA5F" w14:textId="77777777" w:rsidR="008F795B" w:rsidRDefault="008F795B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DBD1" w14:textId="77777777"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AFD43" w14:textId="77777777" w:rsidR="008F795B" w:rsidRDefault="008F795B" w:rsidP="007D76D9">
      <w:r>
        <w:separator/>
      </w:r>
    </w:p>
  </w:footnote>
  <w:footnote w:type="continuationSeparator" w:id="0">
    <w:p w14:paraId="0E529726" w14:textId="77777777" w:rsidR="008F795B" w:rsidRDefault="008F795B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F90FE" w14:textId="77777777"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2157" behindDoc="0" locked="0" layoutInCell="1" allowOverlap="1" wp14:anchorId="198A5D10" wp14:editId="6C20EE33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/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/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/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/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/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/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3C84F3EB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J5QmBp4Ei0eRYHlAqooGJROVY&#10;HibH8oBSEQ1MJCrH8jA5lodyLCGwekE5lofJsTygVHIbmBzLQzmWEHhVUCSaHMtDOZYQeBooEk2O&#10;5aEcSwg8DRSJJsfyUI4lBJYGyrE8TI7loRxLCDwNFIkmx/JQjiUEngaKRJNjeSjHEgJPA0WiybE8&#10;lGMJgaeBItHkWB7KsYTA0eCpHEsIvAyEY3maHMtTOZYQeBrI7Pw0OZanciwh8DSQ2flpcixP5VhC&#10;4Gkg68SnybE8lWMJgaeBrB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Y8GuHEsIvAKEY9lNjmVXjiUEngWy&#10;d95NjmVXjiUEngWyd95NjmVXjiUEngUSxdlNjmVXjiUEngUSxdl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ZRjCYGngSLR5Fg25VhC4GmgSDQ5lk05lhB4GigSTY5lU44lBI4G&#10;D+VYQuC9QDiWh8mxPJRjCYGngaydHybH8lCOJQSeBrJ2fpgcy0M5lhB4GkgU52FyLA/lWELgaSBR&#10;nIf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Ev9PkeE6VMpDJ/j5uh+4sKY+DE3Lfjt//KfUYbrWYFc6fq2MvRZkb5C22tq3Nw&#10;Rt7Os4Mb/pNvfTsLih7UHqmQyPP1OP/1HJWbmloTiRxq+Bu6mcedV4b/wEouvXkys3KuDL3XBhhu&#10;fjWkarupOyqSpxDJU++ogNlh9V85X26oU7xy8CMx3R621xVf7ipD1gxHq0OWRmkRMBJCzQM7LK/d&#10;MP8i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xq/uePbyPl7PVkyjTHige&#10;57/+vppt2cuAM63sIY/zX48nf6uotTJ4lu8f+RGqjNv0EcdXkKcJU7HdIgds865T0YERvmBqqRyw&#10;B+bOkGWKGuvP3AVSJspmeya2EZmariPlcN2zI1Kb1Lc/zgcMoFvmKLS4ZfxUP1Z8AJVSYT+FGd9L&#10;OwR8qWL4qreCcFjc5EQ6Rk3xUKGkVRqFWF+4cXGuIFJixujlWwU8cVBp4CH7EeVw6UXT+od0HGtD&#10;Eolh217tLjZFMSGMrq3/DGxVZk6AhaX31apNnI8jDEhh8FuVgiR+tiw/DLF2dzheJrbMT/ds4n/Q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D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731f1c [3208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731f1c [3208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731f1c [3208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6192" behindDoc="1" locked="0" layoutInCell="1" allowOverlap="1" wp14:anchorId="465F0DFE" wp14:editId="47A89FAA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4BDEA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2096" behindDoc="0" locked="0" layoutInCell="1" allowOverlap="1" wp14:anchorId="2B022728" wp14:editId="0CA500AD">
              <wp:simplePos x="0" y="0"/>
              <wp:positionH relativeFrom="column">
                <wp:posOffset>-342719</wp:posOffset>
              </wp:positionH>
              <wp:positionV relativeFrom="paragraph">
                <wp:posOffset>-1208314</wp:posOffset>
              </wp:positionV>
              <wp:extent cx="4069080" cy="4069080"/>
              <wp:effectExtent l="0" t="0" r="7620" b="7620"/>
              <wp:wrapNone/>
              <wp:docPr id="38" name="Rectangle 43" descr="Florist Arranging flowers" title="Hero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55D939E" id="Rectangle 43" o:spid="_x0000_s1026" alt="Title: Hero Image - Description: Florist Arranging flowers" style="position:absolute;margin-left:-27pt;margin-top:-95.15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" stroked="f" strokeweight="1pt">
              <v:fill r:id="rId2" o:title="Florist Arranging flowers" recolor="t" rotate="t" type="frame"/>
              <v:stroke joinstyle="miter"/>
              <o:lock v:ext="edit" aspectratio="t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D6A5" w14:textId="77777777"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3182" behindDoc="0" locked="0" layoutInCell="1" allowOverlap="1" wp14:anchorId="3117A9D7" wp14:editId="73DB7166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140335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/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Freeform: Shape 10"/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/>
                      <wps:cNvSpPr/>
                      <wps:spPr>
                        <a:xfrm rot="10800000" flipH="1" flipV="1">
                          <a:off x="8649305" y="4645780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6790267" y="44268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5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142"/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9" name="Freeform: Shape 6"/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Freeform: Shape 7"/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631C242" id="Group 51" o:spid="_x0000_s1026" alt="decorative element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e/v0mbIFJYL5ft5Iyh9rj9sB65wa3+aGQow5/B6Cjee&#10;Y7Ds4VwOXOCqdrVMHIw2zJMs+c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D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qhQsGWMRQW1BhLGshUxli1jLCqoUZA8lq2IsWwZY1FB&#10;jYLksWxFjGXLGIsKahQk33krYixbxlhUUKMg+c5bEWPZMsaighIFGWPZihjLljEWFdQoyJxYxFi2&#10;jLGooEZB5sQixrJljEUFNQoyJxYxli1jLCqoUZA5s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sD&#10;SqWwPCHwNFAkmhzLA0pFNDCRqBzLw+RYHlAqooGJROVYHibH8lCOJQRWLyjH8jA5lgeUSm0Dk2N5&#10;KMcSAq8KikSTY3koxxICTwNFosmxPJRjCYGngSLR5FgeyrGEwNJAOZaHybE8lGMJgaeBItHkWB7K&#10;sYTA00CRaHIsD+VYQuBpoEg0OZaHciwh8DRQJJocy0M5lhA4GjyVYwmBl4FwLE+TY3kqxxICTwOZ&#10;nZ8mx/JUjiUEngYyOz9NjuWpHEsIPA3ET3yaHMtTOZYQeBqIn/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BeIBzLZnIsm3Is&#10;IfA0kBXLZnIsm3IsIfA0kBXLZnIsm3IsIfA0kBXLZnIsm3IsIfA0kBXLZn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BcIx/I0OZanciwh8DSQ2flp&#10;cixP5VhC4Gkgs/PT5FieyrGEwNNA/MSnybE8lWMJgaeB+IlP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xYFeOJQReAcKx7CbHsivHEgLPAlk7&#10;7ybHsivHEgLPAlk77ybHsivHEgLPAoni7CbHsivHEgLPAoni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h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yiVwvKEwNNAkWhyLA8oFdHARKJy&#10;LA+TY3lAqYgGJhKVY3mYHMtDOZYQWL2gHMvD5FgeUCq1DUyO5aEcSwi8KigSTY7loRxLCDwNFIkm&#10;x/JQjiUEngaKRJNjeSjHEgJLA+VYHibH8lCOJQSeBopEk2N5KMcSAk8DRaLJsTyUYwmBp4Ei0eRY&#10;HsqxhMDTQJFociwP5VhC4GjwVI4lBF4GwrE8TY7lqRxLCDwNZHZ+mhzLUzmWEHgayOz8NDmWp3Is&#10;IfA0ED/xaXIsT+VYQuBpIH7i0+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731f1c [3208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" fillcolor="#9a4168 [2406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6493;top:46457;width:9394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62b45 [1606]" stroked="f">
                <v:fill opacity="2364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7902;top:44268;width:4924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62b45 [1606]" stroked="f">
                <v:fill opacity="2364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62b45 [1606]" stroked="f">
                <v:fill opacity="2364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62b45 [1606]" stroked="f">
                <v:fill opacity="2364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42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731f1c [3208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3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drawing>
        <wp:anchor distT="0" distB="0" distL="114300" distR="114300" simplePos="0" relativeHeight="251680768" behindDoc="0" locked="0" layoutInCell="1" allowOverlap="1" wp14:anchorId="449A3D28" wp14:editId="6C28FEF8">
          <wp:simplePos x="0" y="0"/>
          <mc:AlternateContent>
            <mc:Choice Requires="wp14">
              <wp:positionH relativeFrom="page">
                <wp14:pctPosHOffset>69500</wp14:pctPosHOffset>
              </wp:positionH>
            </mc:Choice>
            <mc:Fallback>
              <wp:positionH relativeFrom="page">
                <wp:posOffset>6990080</wp:posOffset>
              </wp:positionH>
            </mc:Fallback>
          </mc:AlternateContent>
          <mc:AlternateContent>
            <mc:Choice Requires="wp14">
              <wp:positionV relativeFrom="page">
                <wp14:pctPosVOffset>27000</wp14:pctPosVOffset>
              </wp:positionV>
            </mc:Choice>
            <mc:Fallback>
              <wp:positionV relativeFrom="page">
                <wp:posOffset>2098040</wp:posOffset>
              </wp:positionV>
            </mc:Fallback>
          </mc:AlternateContent>
          <wp:extent cx="2633472" cy="2633472"/>
          <wp:effectExtent l="0" t="0" r="0" b="0"/>
          <wp:wrapNone/>
          <wp:docPr id="84" name="Picture 2" descr="Background floral image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 descr="Background floral image&#10;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472" cy="2633472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E07">
      <mc:AlternateContent>
        <mc:Choice Requires="wps">
          <w:drawing>
            <wp:anchor distT="0" distB="0" distL="114300" distR="114300" simplePos="0" relativeHeight="251630592" behindDoc="0" locked="0" layoutInCell="1" allowOverlap="1" wp14:anchorId="7BCA6F52" wp14:editId="201D871D">
              <wp:simplePos x="0" y="0"/>
              <mc:AlternateContent>
                <mc:Choice Requires="wp14">
                  <wp:positionH relativeFrom="page">
                    <wp14:pctPosHOffset>37100</wp14:pctPosHOffset>
                  </wp:positionH>
                </mc:Choice>
                <mc:Fallback>
                  <wp:positionH relativeFrom="page">
                    <wp:posOffset>3731260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37300</wp14:pctPosVOffset>
                  </wp:positionV>
                </mc:Choice>
                <mc:Fallback>
                  <wp:positionV relativeFrom="page">
                    <wp:posOffset>2898775</wp:posOffset>
                  </wp:positionV>
                </mc:Fallback>
              </mc:AlternateContent>
              <wp:extent cx="2637785" cy="2637785"/>
              <wp:effectExtent l="0" t="0" r="0" b="0"/>
              <wp:wrapNone/>
              <wp:docPr id="87" name="Rectangle 40" descr="Flowers outside of shop" title="Back Page Im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7785" cy="2637785"/>
                      </a:xfrm>
                      <a:prstGeom prst="ellipse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26200</wp14:pctWidth>
              </wp14:sizeRelH>
              <wp14:sizeRelV relativeFrom="page">
                <wp14:pctHeight>33900</wp14:pctHeight>
              </wp14:sizeRelV>
            </wp:anchor>
          </w:drawing>
        </mc:Choice>
        <mc:Fallback>
          <w:pict>
            <v:oval w14:anchorId="0E08B236" id="Rectangle 40" o:spid="_x0000_s1026" alt="Title: Back Page Image - Description: Flowers outside of shop" style="position:absolute;margin-left:0;margin-top:0;width:207.7pt;height:207.7pt;z-index:251630592;visibility:visible;mso-wrap-style:square;mso-width-percent:262;mso-height-percent:339;mso-left-percent:371;mso-top-percent:373;mso-wrap-distance-left:9pt;mso-wrap-distance-top:0;mso-wrap-distance-right:9pt;mso-wrap-distance-bottom:0;mso-position-horizontal-relative:page;mso-position-vertical-relative:page;mso-width-percent:262;mso-height-percent:339;mso-left-percent:371;mso-top-percent:373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" stroked="f" strokeweight="1pt">
              <v:fill r:id="rId3" o:title="Flowers outside of shop" recolor="t" rotate="t" type="frame"/>
              <v:stroke joinstyle="miter"/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516A7"/>
    <w:multiLevelType w:val="hybridMultilevel"/>
    <w:tmpl w:val="26C0F22A"/>
    <w:lvl w:ilvl="0" w:tplc="E2289914">
      <w:start w:val="2019"/>
      <w:numFmt w:val="bullet"/>
      <w:lvlText w:val="-"/>
      <w:lvlJc w:val="left"/>
      <w:pPr>
        <w:ind w:left="2910" w:hanging="360"/>
      </w:pPr>
      <w:rPr>
        <w:rFonts w:ascii="Arial" w:eastAsiaTheme="minorHAnsi" w:hAnsi="Arial" w:cs="Arial" w:hint="default"/>
        <w:color w:val="000000"/>
        <w:sz w:val="23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AE7ACE"/>
    <w:multiLevelType w:val="hybridMultilevel"/>
    <w:tmpl w:val="F9B43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77187"/>
    <w:multiLevelType w:val="hybridMultilevel"/>
    <w:tmpl w:val="8CA2A7FA"/>
    <w:lvl w:ilvl="0" w:tplc="3966825C">
      <w:start w:val="2019"/>
      <w:numFmt w:val="bullet"/>
      <w:lvlText w:val="-"/>
      <w:lvlJc w:val="left"/>
      <w:pPr>
        <w:ind w:left="24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4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3330E49"/>
    <w:multiLevelType w:val="multilevel"/>
    <w:tmpl w:val="52A4F67A"/>
    <w:numStyleLink w:val="Style1"/>
  </w:abstractNum>
  <w:abstractNum w:abstractNumId="6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91204"/>
    <w:multiLevelType w:val="hybridMultilevel"/>
    <w:tmpl w:val="E19802CA"/>
    <w:lvl w:ilvl="0" w:tplc="A300D0E0">
      <w:start w:val="2019"/>
      <w:numFmt w:val="bullet"/>
      <w:lvlText w:val="-"/>
      <w:lvlJc w:val="left"/>
      <w:pPr>
        <w:ind w:left="27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9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11"/>
  </w:num>
  <w:num w:numId="5">
    <w:abstractNumId w:val="6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CA"/>
    <w:rsid w:val="0000140F"/>
    <w:rsid w:val="00006C43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700A"/>
    <w:rsid w:val="0019018B"/>
    <w:rsid w:val="001B0905"/>
    <w:rsid w:val="001B6C0D"/>
    <w:rsid w:val="001C47DF"/>
    <w:rsid w:val="001D0EDD"/>
    <w:rsid w:val="001D6CC4"/>
    <w:rsid w:val="00231C6A"/>
    <w:rsid w:val="00242A78"/>
    <w:rsid w:val="00265E48"/>
    <w:rsid w:val="002802CE"/>
    <w:rsid w:val="002F441E"/>
    <w:rsid w:val="003007A7"/>
    <w:rsid w:val="003222DC"/>
    <w:rsid w:val="003257E1"/>
    <w:rsid w:val="00325DEC"/>
    <w:rsid w:val="0037154D"/>
    <w:rsid w:val="003A504D"/>
    <w:rsid w:val="003A592D"/>
    <w:rsid w:val="003B6F32"/>
    <w:rsid w:val="003D3938"/>
    <w:rsid w:val="003F4FD8"/>
    <w:rsid w:val="004045E5"/>
    <w:rsid w:val="00421496"/>
    <w:rsid w:val="0044367C"/>
    <w:rsid w:val="00477697"/>
    <w:rsid w:val="004851DA"/>
    <w:rsid w:val="004D4815"/>
    <w:rsid w:val="00500564"/>
    <w:rsid w:val="00531EF4"/>
    <w:rsid w:val="005E5B15"/>
    <w:rsid w:val="0062123A"/>
    <w:rsid w:val="006222AB"/>
    <w:rsid w:val="006676A1"/>
    <w:rsid w:val="006E2D42"/>
    <w:rsid w:val="00722E07"/>
    <w:rsid w:val="00733159"/>
    <w:rsid w:val="00747893"/>
    <w:rsid w:val="00780BF8"/>
    <w:rsid w:val="00796B1F"/>
    <w:rsid w:val="007D4928"/>
    <w:rsid w:val="007D76D9"/>
    <w:rsid w:val="007F525E"/>
    <w:rsid w:val="00806D18"/>
    <w:rsid w:val="0083044C"/>
    <w:rsid w:val="008426AB"/>
    <w:rsid w:val="0085182D"/>
    <w:rsid w:val="00863AA7"/>
    <w:rsid w:val="008709F5"/>
    <w:rsid w:val="00877A91"/>
    <w:rsid w:val="008A3913"/>
    <w:rsid w:val="008B721A"/>
    <w:rsid w:val="008D262C"/>
    <w:rsid w:val="008E3921"/>
    <w:rsid w:val="008F795B"/>
    <w:rsid w:val="00911148"/>
    <w:rsid w:val="00925552"/>
    <w:rsid w:val="0094511B"/>
    <w:rsid w:val="009469B5"/>
    <w:rsid w:val="00947471"/>
    <w:rsid w:val="009601B0"/>
    <w:rsid w:val="00991A53"/>
    <w:rsid w:val="00993023"/>
    <w:rsid w:val="009D1198"/>
    <w:rsid w:val="00A408C2"/>
    <w:rsid w:val="00A71DA8"/>
    <w:rsid w:val="00AB1F66"/>
    <w:rsid w:val="00AE1C2A"/>
    <w:rsid w:val="00AF3A6B"/>
    <w:rsid w:val="00AF5FB0"/>
    <w:rsid w:val="00B10630"/>
    <w:rsid w:val="00B1336D"/>
    <w:rsid w:val="00B34E8D"/>
    <w:rsid w:val="00BB7D10"/>
    <w:rsid w:val="00BE15BA"/>
    <w:rsid w:val="00BE6E05"/>
    <w:rsid w:val="00C032F8"/>
    <w:rsid w:val="00C04F2A"/>
    <w:rsid w:val="00C51AE7"/>
    <w:rsid w:val="00C7163D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95A18"/>
    <w:rsid w:val="00DA0DE0"/>
    <w:rsid w:val="00E0645C"/>
    <w:rsid w:val="00E06623"/>
    <w:rsid w:val="00E41759"/>
    <w:rsid w:val="00E55D74"/>
    <w:rsid w:val="00E76EAD"/>
    <w:rsid w:val="00E81234"/>
    <w:rsid w:val="00EA120D"/>
    <w:rsid w:val="00EA49C3"/>
    <w:rsid w:val="00EB57E0"/>
    <w:rsid w:val="00ED47FF"/>
    <w:rsid w:val="00EE1F8E"/>
    <w:rsid w:val="00EF541D"/>
    <w:rsid w:val="00F06936"/>
    <w:rsid w:val="00F1493B"/>
    <w:rsid w:val="00F30107"/>
    <w:rsid w:val="00F41328"/>
    <w:rsid w:val="00F61360"/>
    <w:rsid w:val="00F716FF"/>
    <w:rsid w:val="00FC23CA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06E1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CE6550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C7163D"/>
    <w:pPr>
      <w:outlineLvl w:val="0"/>
    </w:pPr>
    <w:rPr>
      <w:b/>
      <w:color w:val="9A4168" w:themeColor="accent3" w:themeShade="BF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73B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F3955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F3955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0F3B59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F3955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F3955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7163D"/>
    <w:rPr>
      <w:rFonts w:asciiTheme="majorHAnsi" w:eastAsiaTheme="majorEastAsia" w:hAnsiTheme="majorHAnsi" w:cstheme="majorBidi"/>
      <w:b/>
      <w:noProof/>
      <w:color w:val="9A4168" w:themeColor="accent3" w:themeShade="BF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C7163D"/>
    <w:pPr>
      <w:jc w:val="center"/>
    </w:pPr>
    <w:rPr>
      <w:b/>
      <w:color w:val="9A4168" w:themeColor="accent3" w:themeShade="BF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C7163D"/>
    <w:rPr>
      <w:rFonts w:asciiTheme="majorHAnsi" w:eastAsiaTheme="majorEastAsia" w:hAnsiTheme="majorHAnsi" w:cstheme="majorBidi"/>
      <w:b/>
      <w:noProof/>
      <w:color w:val="9A4168" w:themeColor="accent3" w:themeShade="BF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0A273B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customStyle="1" w:styleId="Default">
    <w:name w:val="Default"/>
    <w:rsid w:val="00ED47FF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</w:rPr>
  </w:style>
  <w:style w:type="character" w:styleId="Hyperlink">
    <w:name w:val="Hyperlink"/>
    <w:basedOn w:val="DefaultParagraphFont"/>
    <w:uiPriority w:val="99"/>
    <w:unhideWhenUsed/>
    <w:rsid w:val="00531EF4"/>
    <w:rPr>
      <w:color w:val="BF678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531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aley.lacaze@ag.tamu.ed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ey.lacaze\AppData\Roaming\Microsoft\Templates\Rose%20suite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0021F45AFD4F47A3BF0832375F7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29CCC-7DEB-4213-9267-1B6DD39B31EE}"/>
      </w:docPartPr>
      <w:docPartBody>
        <w:p w:rsidR="0005563D" w:rsidRDefault="002477A5">
          <w:pPr>
            <w:pStyle w:val="DF0021F45AFD4F47A3BF0832375F72A4"/>
          </w:pPr>
          <w:r w:rsidRPr="0000140F">
            <w:rPr>
              <w:rStyle w:val="PlaceholderText"/>
              <w:rFonts w:eastAsiaTheme="minorHAnsi"/>
            </w:rPr>
            <w:t>Phone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7A5"/>
    <w:rsid w:val="0005563D"/>
    <w:rsid w:val="002477A5"/>
    <w:rsid w:val="00432AA2"/>
    <w:rsid w:val="008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pPr>
      <w:spacing w:after="200"/>
      <w:outlineLvl w:val="0"/>
    </w:pPr>
    <w:rPr>
      <w:b/>
      <w:noProof/>
      <w:color w:val="4472C4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Heading2"/>
    <w:next w:val="Normal"/>
    <w:link w:val="QuoteChar"/>
    <w:uiPriority w:val="29"/>
    <w:qFormat/>
    <w:pPr>
      <w:spacing w:after="200" w:line="240" w:lineRule="auto"/>
      <w:jc w:val="center"/>
    </w:pPr>
    <w:rPr>
      <w:b/>
      <w:noProof/>
      <w:color w:val="4472C4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ajorEastAsia" w:hAnsiTheme="majorHAnsi" w:cstheme="majorBidi"/>
      <w:b/>
      <w:noProof/>
      <w:color w:val="4472C4" w:themeColor="accent1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F0021F45AFD4F47A3BF0832375F72A4">
    <w:name w:val="DF0021F45AFD4F47A3BF0832375F72A4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CF418A-219C-4F7C-819A-925BFB0E05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AB0C61-2EBF-421A-93BE-109B597A5C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C19766-F6DB-490F-A800-78FC08048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2B0C76-BA69-459C-991C-6D8FD33CC3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brochure</Template>
  <TotalTime>0</TotalTime>
  <Pages>2</Pages>
  <Words>208</Words>
  <Characters>1187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2022-03-08T17:21:00Z</dcterms:created>
  <dcterms:modified xsi:type="dcterms:W3CDTF">2022-03-08T17:21:00Z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